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7A2CBF">
        <w:trPr>
          <w:trHeight w:val="849"/>
        </w:trPr>
        <w:tc>
          <w:tcPr>
            <w:tcW w:w="1414" w:type="pct"/>
            <w:vAlign w:val="bottom"/>
          </w:tcPr>
          <w:p w14:paraId="74607E88" w14:textId="77777777" w:rsidR="000172E5" w:rsidRPr="00637200" w:rsidRDefault="00E41E1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E41E1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09DD2A4D" w:rsidR="006865CF" w:rsidRPr="00637200" w:rsidRDefault="00E41E1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482E73C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53A8232A" w:rsidR="00F71B2C" w:rsidRPr="000636CF" w:rsidRDefault="00E41E17" w:rsidP="00637200">
            <w:pPr>
              <w:rPr>
                <w:rFonts w:cs="Times New Roman"/>
                <w:color w:val="000000" w:themeColor="text1"/>
              </w:rPr>
            </w:pPr>
            <w:sdt>
              <w:sdtPr>
                <w:rPr>
                  <w:rFonts w:cs="Times New Roman"/>
                  <w:color w:val="000000" w:themeColor="text1"/>
                </w:rPr>
                <w:id w:val="-541984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36CF" w:rsidRPr="000636CF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</w:sdtContent>
            </w:sdt>
            <w:r w:rsidR="007A2CBF" w:rsidRPr="000636CF">
              <w:rPr>
                <w:rFonts w:cs="Times New Roman"/>
                <w:color w:val="000000" w:themeColor="text1"/>
              </w:rPr>
              <w:t>Wyrażam zgodę na przetwarzanie moich danych osobowych w związku z udostępnianiem lasu dla turystyki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E41E1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2B76731C" w:rsidR="000172E5" w:rsidRPr="0006568A" w:rsidRDefault="007A2CBF" w:rsidP="007A2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Podpis:</w:t>
      </w:r>
    </w:p>
    <w:sectPr w:rsidR="000172E5" w:rsidRPr="0006568A" w:rsidSect="007A2C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426" w:right="1440" w:bottom="28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1AE9A" w14:textId="77777777" w:rsidR="00E41E17" w:rsidRDefault="00E41E17" w:rsidP="000172E5">
      <w:pPr>
        <w:spacing w:after="0" w:line="240" w:lineRule="auto"/>
      </w:pPr>
      <w:r>
        <w:separator/>
      </w:r>
    </w:p>
  </w:endnote>
  <w:endnote w:type="continuationSeparator" w:id="0">
    <w:p w14:paraId="76DA6665" w14:textId="77777777" w:rsidR="00E41E17" w:rsidRDefault="00E41E1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6C3B85-49B3-43DD-84D9-5890A3DDB488}"/>
    <w:embedBold r:id="rId2" w:fontKey="{70EAB0D5-7CFB-4A9A-B9ED-5516017AFF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B98ABF8-FFE3-48D6-BFD9-9A9EDCE605DD}"/>
    <w:embedBold r:id="rId4" w:fontKey="{A85E3083-5227-4A77-9D3A-8E1E63CEBAE5}"/>
    <w:embedItalic r:id="rId5" w:fontKey="{693B64C2-16B8-41DB-9E0D-F245EC26839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78DD44E-14E1-4221-A20C-A517AF518B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B661E27-781C-44DC-BAB2-69368ECD04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09540ED-4F0D-4849-B7A9-961D43B6A5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D34B" w14:textId="77777777" w:rsidR="00867028" w:rsidRDefault="008670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D0DB1" w14:textId="77777777" w:rsidR="00867028" w:rsidRDefault="008670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BA82D" w14:textId="77777777" w:rsidR="00E41E17" w:rsidRDefault="00E41E17" w:rsidP="000172E5">
      <w:pPr>
        <w:spacing w:after="0" w:line="240" w:lineRule="auto"/>
      </w:pPr>
      <w:r>
        <w:separator/>
      </w:r>
    </w:p>
  </w:footnote>
  <w:footnote w:type="continuationSeparator" w:id="0">
    <w:p w14:paraId="3A0A961F" w14:textId="77777777" w:rsidR="00E41E17" w:rsidRDefault="00E41E1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AFB28" w14:textId="77777777" w:rsidR="00867028" w:rsidRDefault="008670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24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014514E" w:rsidR="00B337A2" w:rsidRPr="00F71B2C" w:rsidRDefault="00867028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</w:t>
          </w:r>
          <w:r w:rsidR="004B2137">
            <w:rPr>
              <w:color w:val="333333" w:themeColor="accent6" w:themeShade="80"/>
              <w:sz w:val="30"/>
              <w:szCs w:val="30"/>
            </w:rPr>
            <w:t xml:space="preserve"> na terenie Nadleśnictwa Lądek Zdrój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6F5E" w14:textId="77777777" w:rsidR="00867028" w:rsidRDefault="0086702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565E2"/>
    <w:rsid w:val="000636CF"/>
    <w:rsid w:val="0006568A"/>
    <w:rsid w:val="00065CB7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B2373"/>
    <w:rsid w:val="002C56E6"/>
    <w:rsid w:val="002E408C"/>
    <w:rsid w:val="002E7196"/>
    <w:rsid w:val="00311D4F"/>
    <w:rsid w:val="0034390E"/>
    <w:rsid w:val="00344849"/>
    <w:rsid w:val="00361E11"/>
    <w:rsid w:val="0036628A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B2137"/>
    <w:rsid w:val="004D5D62"/>
    <w:rsid w:val="00502E9C"/>
    <w:rsid w:val="005112D0"/>
    <w:rsid w:val="005317EC"/>
    <w:rsid w:val="00561D42"/>
    <w:rsid w:val="00577E06"/>
    <w:rsid w:val="00583334"/>
    <w:rsid w:val="005A3BF7"/>
    <w:rsid w:val="005E22AA"/>
    <w:rsid w:val="005F2035"/>
    <w:rsid w:val="005F7990"/>
    <w:rsid w:val="006145D8"/>
    <w:rsid w:val="00637200"/>
    <w:rsid w:val="0063739C"/>
    <w:rsid w:val="006865CF"/>
    <w:rsid w:val="007147D7"/>
    <w:rsid w:val="00770F25"/>
    <w:rsid w:val="007A2CBF"/>
    <w:rsid w:val="007A35A8"/>
    <w:rsid w:val="007A5FB5"/>
    <w:rsid w:val="007B0A85"/>
    <w:rsid w:val="007C6A52"/>
    <w:rsid w:val="0082043E"/>
    <w:rsid w:val="00846B76"/>
    <w:rsid w:val="00867028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343F8"/>
    <w:rsid w:val="00D41D3C"/>
    <w:rsid w:val="00D57211"/>
    <w:rsid w:val="00DB3FAD"/>
    <w:rsid w:val="00DC71EC"/>
    <w:rsid w:val="00E41E17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961EB"/>
    <w:rsid w:val="001D1487"/>
    <w:rsid w:val="00413332"/>
    <w:rsid w:val="0043313D"/>
    <w:rsid w:val="005A6941"/>
    <w:rsid w:val="006D7532"/>
    <w:rsid w:val="00756A93"/>
    <w:rsid w:val="00782D0D"/>
    <w:rsid w:val="007F34AE"/>
    <w:rsid w:val="009649BC"/>
    <w:rsid w:val="009903F3"/>
    <w:rsid w:val="009A1894"/>
    <w:rsid w:val="00AD79C6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77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2021-05-10T06:02:00Z</dcterms:created>
  <dcterms:modified xsi:type="dcterms:W3CDTF">2021-05-10T06:02:00Z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